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C9A2A" w14:textId="7E264E19" w:rsidR="005940E5" w:rsidRPr="0088034C" w:rsidRDefault="004720E8">
      <w:pPr>
        <w:rPr>
          <w:rFonts w:ascii="iCiel Gotham Medium" w:hAnsi="iCiel Gotham Medium"/>
        </w:rPr>
      </w:pPr>
      <w:r>
        <w:rPr>
          <w:noProof/>
          <w:lang w:bidi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EB8A6B" wp14:editId="6871C235">
                <wp:simplePos x="0" y="0"/>
                <wp:positionH relativeFrom="page">
                  <wp:posOffset>5237480</wp:posOffset>
                </wp:positionH>
                <wp:positionV relativeFrom="paragraph">
                  <wp:posOffset>8423568</wp:posOffset>
                </wp:positionV>
                <wp:extent cx="2324100" cy="826618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826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B5B6B" w14:textId="30A0A67C" w:rsidR="000B4375" w:rsidRPr="009273F5" w:rsidRDefault="000B4375" w:rsidP="009273F5">
                            <w:pPr>
                              <w:ind w:left="0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65F3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Emma Filipsson</w:t>
                            </w:r>
                            <w:r w:rsidRPr="00565F3E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br/>
                              <w:t>Info-och utbildningslotta</w:t>
                            </w:r>
                            <w:r w:rsidRPr="00565F3E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br/>
                              <w:t>070-219 94 60</w:t>
                            </w:r>
                            <w:r w:rsidRPr="00565F3E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br/>
                              <w:t>emma.filipsson@outlook.com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B8A6B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412.4pt;margin-top:663.25pt;width:183pt;height:65.1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" filled="f" stroked="f" strokeweight=".5pt">
                <v:textbox>
                  <w:txbxContent>
                    <w:p w14:paraId="392B5B6B" w14:textId="30A0A67C" w:rsidR="000B4375" w:rsidRPr="009273F5" w:rsidRDefault="000B4375" w:rsidP="009273F5">
                      <w:pPr>
                        <w:ind w:left="0"/>
                        <w:jc w:val="right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565F3E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Emma Filipsson</w:t>
                      </w:r>
                      <w:r w:rsidRPr="00565F3E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br/>
                        <w:t>Info-och utbildningslotta</w:t>
                      </w:r>
                      <w:r w:rsidRPr="00565F3E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br/>
                        <w:t>070-219 94 60</w:t>
                      </w:r>
                      <w:r w:rsidRPr="00565F3E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br/>
                        <w:t>emma.filipsson@outlook.com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73F5">
        <w:rPr>
          <w:noProof/>
          <w:lang w:bidi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03587" wp14:editId="4553B26C">
                <wp:simplePos x="0" y="0"/>
                <wp:positionH relativeFrom="margin">
                  <wp:posOffset>3196132</wp:posOffset>
                </wp:positionH>
                <wp:positionV relativeFrom="paragraph">
                  <wp:posOffset>3086735</wp:posOffset>
                </wp:positionV>
                <wp:extent cx="4213555" cy="5844845"/>
                <wp:effectExtent l="0" t="0" r="0" b="381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55" cy="584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04F7E" w14:textId="622CBCFE" w:rsidR="00583AC7" w:rsidRPr="0007600B" w:rsidRDefault="00583AC7">
                            <w:pPr>
                              <w:ind w:left="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Utöver ditt medlemskap i kåren kan</w:t>
                            </w:r>
                            <w:r w:rsidR="004050BF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du</w:t>
                            </w:r>
                            <w:r w:rsidR="00AE450A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CA097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engagera dig på olika sätt. Det kan vara i kårens</w:t>
                            </w:r>
                            <w:r w:rsidR="0086665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CA097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styrelse, genom </w:t>
                            </w:r>
                            <w:r w:rsidR="006F039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avtal; </w:t>
                            </w:r>
                            <w:r w:rsidR="00AE450A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civilt</w:t>
                            </w:r>
                            <w:r w:rsidR="00CA097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eller </w:t>
                            </w:r>
                            <w:r w:rsidR="00897771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militärt</w:t>
                            </w:r>
                            <w:r w:rsidR="006F0398">
                              <w:rPr>
                                <w:rFonts w:ascii="Arial" w:hAnsi="Arial" w:cs="Arial"/>
                                <w:color w:val="auto"/>
                              </w:rPr>
                              <w:t>, eller</w:t>
                            </w:r>
                            <w:r w:rsidR="00CA097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bidra </w:t>
                            </w:r>
                            <w:r w:rsidR="006F0398">
                              <w:rPr>
                                <w:rFonts w:ascii="Arial" w:hAnsi="Arial" w:cs="Arial"/>
                                <w:color w:val="auto"/>
                              </w:rPr>
                              <w:t>v</w:t>
                            </w:r>
                            <w:r w:rsidR="00CA097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i</w:t>
                            </w:r>
                            <w:r w:rsidR="006F0398">
                              <w:rPr>
                                <w:rFonts w:ascii="Arial" w:hAnsi="Arial" w:cs="Arial"/>
                                <w:color w:val="auto"/>
                              </w:rPr>
                              <w:t>d</w:t>
                            </w:r>
                            <w:r w:rsidR="00CA097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insatser som vi genomför till stöd för</w:t>
                            </w:r>
                            <w:r w:rsidR="00AE450A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CA097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samhället.</w:t>
                            </w:r>
                          </w:p>
                          <w:p w14:paraId="654FBEF7" w14:textId="15E2DBE6" w:rsidR="0086665E" w:rsidRPr="0007600B" w:rsidRDefault="00CA097E">
                            <w:pPr>
                              <w:ind w:left="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Detta och mycket mer djup</w:t>
                            </w:r>
                            <w:r w:rsidR="0086665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dyker vi i på</w:t>
                            </w:r>
                            <w:r w:rsid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5040D3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vår </w:t>
                            </w:r>
                            <w:r w:rsidRPr="0007600B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Lottakunskap</w:t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som är en</w:t>
                            </w:r>
                            <w:r w:rsidR="004050BF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utbildning </w:t>
                            </w:r>
                            <w:r w:rsidR="0086665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där du får</w:t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mer information om </w:t>
                            </w:r>
                            <w:r w:rsidR="0086665E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Lottakåren och vad vi kan erbjuda dig. </w:t>
                            </w:r>
                          </w:p>
                          <w:p w14:paraId="56AF5F21" w14:textId="353469E4" w:rsidR="00375023" w:rsidRDefault="004D16EF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D</w:t>
                            </w:r>
                            <w:r w:rsidR="00DD4AB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EN 30 OKT</w:t>
                            </w:r>
                            <w:r w:rsidR="0088034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  <w:r w:rsidR="00DD4AB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8D7EA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6</w:t>
                            </w:r>
                            <w:r w:rsidR="00DD4AB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  <w:r w:rsidR="008D7EA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  <w:r w:rsidR="00DD4AB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="005F4E4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PÅ </w:t>
                            </w:r>
                            <w:r w:rsidR="00C75EB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STRIDSGATA 25 I LINKÖPING</w:t>
                            </w:r>
                            <w:r w:rsidR="005F4E4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KOMMER</w:t>
                            </w:r>
                            <w:r w:rsidR="00DD4AB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VI </w:t>
                            </w:r>
                            <w:r w:rsidR="005F4E4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GENOMFÖRA </w:t>
                            </w:r>
                            <w:r w:rsidR="00DD4AB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LOTTAKUNSKAP </w:t>
                            </w:r>
                            <w:r w:rsidR="005F4E4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OCH </w:t>
                            </w:r>
                            <w:r w:rsidR="00375023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KÅRTRÄFF </w:t>
                            </w:r>
                            <w:r w:rsidR="00DD4AB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FYSISKT</w:t>
                            </w:r>
                            <w:r w:rsidR="00D556B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ABF3CC3" w14:textId="45043FFD" w:rsidR="009273F5" w:rsidRDefault="00E73C8D">
                            <w:pPr>
                              <w:ind w:left="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E73C8D">
                              <w:rPr>
                                <w:rFonts w:ascii="Arial" w:hAnsi="Arial" w:cs="Arial"/>
                                <w:color w:val="auto"/>
                              </w:rPr>
                              <w:t>Vi skulle tycka det var oerhört trevligt att träffa dig som blivit medlem under 2022. Oavsett om du medverkat på</w:t>
                            </w:r>
                            <w:r w:rsidR="00723157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F4287C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någon av våra </w:t>
                            </w:r>
                            <w:r w:rsidR="00723157">
                              <w:rPr>
                                <w:rFonts w:ascii="Arial" w:hAnsi="Arial" w:cs="Arial"/>
                                <w:color w:val="auto"/>
                              </w:rPr>
                              <w:t>digital</w:t>
                            </w:r>
                            <w:r w:rsidR="00F4287C">
                              <w:rPr>
                                <w:rFonts w:ascii="Arial" w:hAnsi="Arial" w:cs="Arial"/>
                                <w:color w:val="auto"/>
                              </w:rPr>
                              <w:t>a</w:t>
                            </w:r>
                            <w:r w:rsidRPr="00E73C8D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E73C8D">
                              <w:rPr>
                                <w:rFonts w:ascii="Arial" w:hAnsi="Arial" w:cs="Arial"/>
                                <w:color w:val="auto"/>
                              </w:rPr>
                              <w:t>Lottakunskap</w:t>
                            </w:r>
                            <w:r w:rsidR="00F4287C">
                              <w:rPr>
                                <w:rFonts w:ascii="Arial" w:hAnsi="Arial" w:cs="Arial"/>
                                <w:color w:val="auto"/>
                              </w:rPr>
                              <w:t>er</w:t>
                            </w:r>
                            <w:proofErr w:type="spellEnd"/>
                            <w:r w:rsidRPr="00E73C8D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redan. </w:t>
                            </w:r>
                          </w:p>
                          <w:p w14:paraId="067E456D" w14:textId="1081C22E" w:rsidR="004D0A65" w:rsidRDefault="00EF0C44">
                            <w:pPr>
                              <w:ind w:left="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Vid träffen kommer vi att genomföra en dialog</w:t>
                            </w:r>
                            <w:r w:rsidR="006F039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B20337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om </w:t>
                            </w:r>
                            <w:r w:rsidR="00B20337">
                              <w:rPr>
                                <w:rFonts w:ascii="Arial" w:hAnsi="Arial" w:cs="Arial"/>
                                <w:color w:val="auto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”Varför </w:t>
                            </w:r>
                            <w:r w:rsidR="00B20337">
                              <w:rPr>
                                <w:rFonts w:ascii="Arial" w:hAnsi="Arial" w:cs="Arial"/>
                                <w:color w:val="auto"/>
                              </w:rPr>
                              <w:t>är jag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lotta” så </w:t>
                            </w:r>
                            <w:r w:rsidR="003A24D4">
                              <w:rPr>
                                <w:rFonts w:ascii="Arial" w:hAnsi="Arial" w:cs="Arial"/>
                                <w:color w:val="auto"/>
                              </w:rPr>
                              <w:t>kom och inspirera</w:t>
                            </w:r>
                            <w:r w:rsidR="0012135E">
                              <w:rPr>
                                <w:rFonts w:ascii="Arial" w:hAnsi="Arial" w:cs="Arial"/>
                                <w:color w:val="auto"/>
                              </w:rPr>
                              <w:t>s av</w:t>
                            </w:r>
                            <w:r w:rsidR="003A24D4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andra kvinnor</w:t>
                            </w:r>
                            <w:r w:rsidR="0012135E">
                              <w:rPr>
                                <w:rFonts w:ascii="Arial" w:hAnsi="Arial" w:cs="Arial"/>
                                <w:color w:val="auto"/>
                              </w:rPr>
                              <w:t>s engagemang</w:t>
                            </w:r>
                            <w:r w:rsidR="003A24D4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till att ta det kliv som du valt att ta under året. </w:t>
                            </w:r>
                            <w:r w:rsidR="00E21F45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Men även att ta del av de nyheter som är på gång i kåren. </w:t>
                            </w:r>
                          </w:p>
                          <w:p w14:paraId="59020370" w14:textId="51F081E6" w:rsidR="004657E8" w:rsidRPr="00E73C8D" w:rsidRDefault="00C23CCA">
                            <w:pPr>
                              <w:ind w:left="0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ANMÄLAN: </w:t>
                            </w:r>
                            <w:hyperlink r:id="rId11" w:history="1">
                              <w:r w:rsidR="004657E8" w:rsidRPr="0018088B">
                                <w:rPr>
                                  <w:rStyle w:val="Hyperl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https://forms.office.com/r/TCGJiCTR0D</w:t>
                              </w:r>
                            </w:hyperlink>
                          </w:p>
                          <w:p w14:paraId="33A04A77" w14:textId="5EE436F1" w:rsidR="004050BF" w:rsidRPr="0007600B" w:rsidRDefault="004050BF">
                            <w:pPr>
                              <w:ind w:left="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07600B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För frågor (stora som små)</w:t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AE450A" w:rsidRPr="0007600B">
                              <w:rPr>
                                <w:rFonts w:ascii="Arial" w:hAnsi="Arial" w:cs="Arial"/>
                                <w:color w:val="auto"/>
                              </w:rPr>
                              <w:br/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Ta kontakt med </w:t>
                            </w:r>
                            <w:r w:rsidR="00DC4B70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vår </w:t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info</w:t>
                            </w:r>
                            <w:r w:rsidR="00DC4B70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-utbildnings</w:t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>lott</w:t>
                            </w:r>
                            <w:r w:rsidR="009273F5">
                              <w:rPr>
                                <w:rFonts w:ascii="Arial" w:hAnsi="Arial" w:cs="Arial"/>
                                <w:color w:val="auto"/>
                              </w:rPr>
                              <w:t>a</w:t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, </w:t>
                            </w:r>
                            <w:r w:rsidR="009273F5">
                              <w:rPr>
                                <w:rFonts w:ascii="Arial" w:hAnsi="Arial" w:cs="Arial"/>
                                <w:color w:val="auto"/>
                              </w:rPr>
                              <w:t>hennes</w:t>
                            </w:r>
                            <w:r w:rsidR="002D4B7F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DC4B70"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kontaktuppgifter finner du </w:t>
                            </w:r>
                            <w:r w:rsidRPr="0007600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nedan. </w:t>
                            </w:r>
                          </w:p>
                          <w:p w14:paraId="2A258458" w14:textId="77777777" w:rsidR="0007600B" w:rsidRDefault="0007600B">
                            <w:pPr>
                              <w:ind w:left="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03587" id="Textruta 10" o:spid="_x0000_s1027" type="#_x0000_t202" style="position:absolute;left:0;text-align:left;margin-left:251.65pt;margin-top:243.05pt;width:331.8pt;height:46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" filled="f" stroked="f" strokeweight=".5pt">
                <v:textbox>
                  <w:txbxContent>
                    <w:p w14:paraId="30004F7E" w14:textId="622CBCFE" w:rsidR="00583AC7" w:rsidRPr="0007600B" w:rsidRDefault="00583AC7">
                      <w:pPr>
                        <w:ind w:left="0"/>
                        <w:rPr>
                          <w:rFonts w:ascii="Arial" w:hAnsi="Arial" w:cs="Arial"/>
                          <w:color w:val="auto"/>
                        </w:rPr>
                      </w:pPr>
                      <w:r w:rsidRPr="0007600B">
                        <w:rPr>
                          <w:rFonts w:ascii="Arial" w:hAnsi="Arial" w:cs="Arial"/>
                          <w:color w:val="auto"/>
                        </w:rPr>
                        <w:t>Utöver ditt medlemskap i kåren kan</w:t>
                      </w:r>
                      <w:r w:rsidR="004050BF" w:rsidRPr="0007600B">
                        <w:rPr>
                          <w:rFonts w:ascii="Arial" w:hAnsi="Arial" w:cs="Arial"/>
                          <w:color w:val="auto"/>
                        </w:rPr>
                        <w:t xml:space="preserve"> du</w:t>
                      </w:r>
                      <w:r w:rsidR="00AE450A" w:rsidRPr="0007600B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CA097E" w:rsidRPr="0007600B">
                        <w:rPr>
                          <w:rFonts w:ascii="Arial" w:hAnsi="Arial" w:cs="Arial"/>
                          <w:color w:val="auto"/>
                        </w:rPr>
                        <w:t>engagera dig på olika sätt. Det kan vara i kårens</w:t>
                      </w:r>
                      <w:r w:rsidR="0086665E" w:rsidRPr="0007600B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CA097E" w:rsidRPr="0007600B">
                        <w:rPr>
                          <w:rFonts w:ascii="Arial" w:hAnsi="Arial" w:cs="Arial"/>
                          <w:color w:val="auto"/>
                        </w:rPr>
                        <w:t xml:space="preserve">styrelse, genom </w:t>
                      </w:r>
                      <w:r w:rsidR="006F0398">
                        <w:rPr>
                          <w:rFonts w:ascii="Arial" w:hAnsi="Arial" w:cs="Arial"/>
                          <w:color w:val="auto"/>
                        </w:rPr>
                        <w:t xml:space="preserve">avtal; </w:t>
                      </w:r>
                      <w:r w:rsidR="00AE450A" w:rsidRPr="0007600B">
                        <w:rPr>
                          <w:rFonts w:ascii="Arial" w:hAnsi="Arial" w:cs="Arial"/>
                          <w:color w:val="auto"/>
                        </w:rPr>
                        <w:t>civilt</w:t>
                      </w:r>
                      <w:r w:rsidR="00CA097E" w:rsidRPr="0007600B">
                        <w:rPr>
                          <w:rFonts w:ascii="Arial" w:hAnsi="Arial" w:cs="Arial"/>
                          <w:color w:val="auto"/>
                        </w:rPr>
                        <w:t xml:space="preserve"> eller </w:t>
                      </w:r>
                      <w:r w:rsidR="00897771" w:rsidRPr="0007600B">
                        <w:rPr>
                          <w:rFonts w:ascii="Arial" w:hAnsi="Arial" w:cs="Arial"/>
                          <w:color w:val="auto"/>
                        </w:rPr>
                        <w:t>militärt</w:t>
                      </w:r>
                      <w:r w:rsidR="006F0398">
                        <w:rPr>
                          <w:rFonts w:ascii="Arial" w:hAnsi="Arial" w:cs="Arial"/>
                          <w:color w:val="auto"/>
                        </w:rPr>
                        <w:t>, eller</w:t>
                      </w:r>
                      <w:r w:rsidR="00CA097E" w:rsidRPr="0007600B">
                        <w:rPr>
                          <w:rFonts w:ascii="Arial" w:hAnsi="Arial" w:cs="Arial"/>
                          <w:color w:val="auto"/>
                        </w:rPr>
                        <w:t xml:space="preserve"> bidra </w:t>
                      </w:r>
                      <w:r w:rsidR="006F0398">
                        <w:rPr>
                          <w:rFonts w:ascii="Arial" w:hAnsi="Arial" w:cs="Arial"/>
                          <w:color w:val="auto"/>
                        </w:rPr>
                        <w:t>v</w:t>
                      </w:r>
                      <w:r w:rsidR="00CA097E" w:rsidRPr="0007600B">
                        <w:rPr>
                          <w:rFonts w:ascii="Arial" w:hAnsi="Arial" w:cs="Arial"/>
                          <w:color w:val="auto"/>
                        </w:rPr>
                        <w:t>i</w:t>
                      </w:r>
                      <w:r w:rsidR="006F0398">
                        <w:rPr>
                          <w:rFonts w:ascii="Arial" w:hAnsi="Arial" w:cs="Arial"/>
                          <w:color w:val="auto"/>
                        </w:rPr>
                        <w:t>d</w:t>
                      </w:r>
                      <w:r w:rsidR="00CA097E" w:rsidRPr="0007600B">
                        <w:rPr>
                          <w:rFonts w:ascii="Arial" w:hAnsi="Arial" w:cs="Arial"/>
                          <w:color w:val="auto"/>
                        </w:rPr>
                        <w:t xml:space="preserve"> insatser som vi genomför till stöd för</w:t>
                      </w:r>
                      <w:r w:rsidR="00AE450A" w:rsidRPr="0007600B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CA097E" w:rsidRPr="0007600B">
                        <w:rPr>
                          <w:rFonts w:ascii="Arial" w:hAnsi="Arial" w:cs="Arial"/>
                          <w:color w:val="auto"/>
                        </w:rPr>
                        <w:t>samhället.</w:t>
                      </w:r>
                    </w:p>
                    <w:p w14:paraId="654FBEF7" w14:textId="15E2DBE6" w:rsidR="0086665E" w:rsidRPr="0007600B" w:rsidRDefault="00CA097E">
                      <w:pPr>
                        <w:ind w:left="0"/>
                        <w:rPr>
                          <w:rFonts w:ascii="Arial" w:hAnsi="Arial" w:cs="Arial"/>
                          <w:color w:val="auto"/>
                        </w:rPr>
                      </w:pPr>
                      <w:r w:rsidRPr="0007600B">
                        <w:rPr>
                          <w:rFonts w:ascii="Arial" w:hAnsi="Arial" w:cs="Arial"/>
                          <w:color w:val="auto"/>
                        </w:rPr>
                        <w:t>Detta och mycket mer djup</w:t>
                      </w:r>
                      <w:r w:rsidR="0086665E" w:rsidRPr="0007600B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>dyker vi i på</w:t>
                      </w:r>
                      <w:r w:rsidR="0007600B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5040D3">
                        <w:rPr>
                          <w:rFonts w:ascii="Arial" w:hAnsi="Arial" w:cs="Arial"/>
                          <w:color w:val="auto"/>
                        </w:rPr>
                        <w:t xml:space="preserve">vår </w:t>
                      </w:r>
                      <w:r w:rsidRPr="0007600B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Lottakunskap</w:t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 xml:space="preserve"> som är en</w:t>
                      </w:r>
                      <w:r w:rsidR="004050BF" w:rsidRPr="0007600B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 xml:space="preserve">utbildning </w:t>
                      </w:r>
                      <w:r w:rsidR="0086665E" w:rsidRPr="0007600B">
                        <w:rPr>
                          <w:rFonts w:ascii="Arial" w:hAnsi="Arial" w:cs="Arial"/>
                          <w:color w:val="auto"/>
                        </w:rPr>
                        <w:t>där du får</w:t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 xml:space="preserve"> mer information om </w:t>
                      </w:r>
                      <w:r w:rsidR="0086665E" w:rsidRPr="0007600B">
                        <w:rPr>
                          <w:rFonts w:ascii="Arial" w:hAnsi="Arial" w:cs="Arial"/>
                          <w:color w:val="auto"/>
                        </w:rPr>
                        <w:t xml:space="preserve">Lottakåren och vad vi kan erbjuda dig. </w:t>
                      </w:r>
                    </w:p>
                    <w:p w14:paraId="56AF5F21" w14:textId="353469E4" w:rsidR="00375023" w:rsidRDefault="004D16EF">
                      <w:pPr>
                        <w:ind w:left="0"/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D</w:t>
                      </w:r>
                      <w:r w:rsidR="00DD4AB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EN 30 OKT</w:t>
                      </w:r>
                      <w:r w:rsidR="0088034C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.</w:t>
                      </w:r>
                      <w:r w:rsidR="00DD4AB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1</w:t>
                      </w:r>
                      <w:r w:rsidR="008D7EAD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6</w:t>
                      </w:r>
                      <w:r w:rsidR="00DD4AB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.</w:t>
                      </w:r>
                      <w:r w:rsidR="008D7EAD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3</w:t>
                      </w:r>
                      <w:r w:rsidR="00DD4AB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0 </w:t>
                      </w:r>
                      <w:r w:rsidR="005F4E4E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PÅ </w:t>
                      </w:r>
                      <w:r w:rsidR="00C75EBF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STRIDSGATA 25 I LINKÖPING</w:t>
                      </w:r>
                      <w:r w:rsidR="005F4E4E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KOMMER</w:t>
                      </w:r>
                      <w:r w:rsidR="00DD4AB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VI </w:t>
                      </w:r>
                      <w:r w:rsidR="005F4E4E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GENOMFÖRA </w:t>
                      </w:r>
                      <w:r w:rsidR="00DD4AB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LOTTAKUNSKAP </w:t>
                      </w:r>
                      <w:r w:rsidR="005F4E4E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OCH </w:t>
                      </w:r>
                      <w:r w:rsidR="00375023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KÅRTRÄFF </w:t>
                      </w:r>
                      <w:r w:rsidR="00DD4AB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>FYSISKT</w:t>
                      </w:r>
                      <w:r w:rsidR="00D556B6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ABF3CC3" w14:textId="45043FFD" w:rsidR="009273F5" w:rsidRDefault="00E73C8D">
                      <w:pPr>
                        <w:ind w:left="0"/>
                        <w:rPr>
                          <w:rFonts w:ascii="Arial" w:hAnsi="Arial" w:cs="Arial"/>
                          <w:color w:val="auto"/>
                        </w:rPr>
                      </w:pPr>
                      <w:r w:rsidRPr="00E73C8D">
                        <w:rPr>
                          <w:rFonts w:ascii="Arial" w:hAnsi="Arial" w:cs="Arial"/>
                          <w:color w:val="auto"/>
                        </w:rPr>
                        <w:t>Vi skulle tycka det var oerhört trevligt att träffa dig som blivit medlem under 2022. Oavsett om du medverkat på</w:t>
                      </w:r>
                      <w:r w:rsidR="00723157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F4287C">
                        <w:rPr>
                          <w:rFonts w:ascii="Arial" w:hAnsi="Arial" w:cs="Arial"/>
                          <w:color w:val="auto"/>
                        </w:rPr>
                        <w:t xml:space="preserve">någon av våra </w:t>
                      </w:r>
                      <w:r w:rsidR="00723157">
                        <w:rPr>
                          <w:rFonts w:ascii="Arial" w:hAnsi="Arial" w:cs="Arial"/>
                          <w:color w:val="auto"/>
                        </w:rPr>
                        <w:t>digital</w:t>
                      </w:r>
                      <w:r w:rsidR="00F4287C">
                        <w:rPr>
                          <w:rFonts w:ascii="Arial" w:hAnsi="Arial" w:cs="Arial"/>
                          <w:color w:val="auto"/>
                        </w:rPr>
                        <w:t>a</w:t>
                      </w:r>
                      <w:r w:rsidRPr="00E73C8D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E73C8D">
                        <w:rPr>
                          <w:rFonts w:ascii="Arial" w:hAnsi="Arial" w:cs="Arial"/>
                          <w:color w:val="auto"/>
                        </w:rPr>
                        <w:t>Lottakunskap</w:t>
                      </w:r>
                      <w:r w:rsidR="00F4287C">
                        <w:rPr>
                          <w:rFonts w:ascii="Arial" w:hAnsi="Arial" w:cs="Arial"/>
                          <w:color w:val="auto"/>
                        </w:rPr>
                        <w:t>er</w:t>
                      </w:r>
                      <w:proofErr w:type="spellEnd"/>
                      <w:r w:rsidRPr="00E73C8D">
                        <w:rPr>
                          <w:rFonts w:ascii="Arial" w:hAnsi="Arial" w:cs="Arial"/>
                          <w:color w:val="auto"/>
                        </w:rPr>
                        <w:t xml:space="preserve"> redan. </w:t>
                      </w:r>
                    </w:p>
                    <w:p w14:paraId="067E456D" w14:textId="1081C22E" w:rsidR="004D0A65" w:rsidRDefault="00EF0C44">
                      <w:pPr>
                        <w:ind w:left="0"/>
                        <w:rPr>
                          <w:rFonts w:ascii="Arial" w:hAnsi="Arial" w:cs="Arial"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</w:rPr>
                        <w:t>Vid träffen kommer vi att genomföra en dialog</w:t>
                      </w:r>
                      <w:r w:rsidR="006F039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B20337">
                        <w:rPr>
                          <w:rFonts w:ascii="Arial" w:hAnsi="Arial" w:cs="Arial"/>
                          <w:color w:val="auto"/>
                        </w:rPr>
                        <w:t xml:space="preserve">om </w:t>
                      </w:r>
                      <w:r w:rsidR="00B20337">
                        <w:rPr>
                          <w:rFonts w:ascii="Arial" w:hAnsi="Arial" w:cs="Arial"/>
                          <w:color w:val="auto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auto"/>
                        </w:rPr>
                        <w:t xml:space="preserve">”Varför </w:t>
                      </w:r>
                      <w:r w:rsidR="00B20337">
                        <w:rPr>
                          <w:rFonts w:ascii="Arial" w:hAnsi="Arial" w:cs="Arial"/>
                          <w:color w:val="auto"/>
                        </w:rPr>
                        <w:t>är jag</w:t>
                      </w:r>
                      <w:r>
                        <w:rPr>
                          <w:rFonts w:ascii="Arial" w:hAnsi="Arial" w:cs="Arial"/>
                          <w:color w:val="auto"/>
                        </w:rPr>
                        <w:t xml:space="preserve"> lotta” så </w:t>
                      </w:r>
                      <w:r w:rsidR="003A24D4">
                        <w:rPr>
                          <w:rFonts w:ascii="Arial" w:hAnsi="Arial" w:cs="Arial"/>
                          <w:color w:val="auto"/>
                        </w:rPr>
                        <w:t>kom och inspirera</w:t>
                      </w:r>
                      <w:r w:rsidR="0012135E">
                        <w:rPr>
                          <w:rFonts w:ascii="Arial" w:hAnsi="Arial" w:cs="Arial"/>
                          <w:color w:val="auto"/>
                        </w:rPr>
                        <w:t>s av</w:t>
                      </w:r>
                      <w:r w:rsidR="003A24D4">
                        <w:rPr>
                          <w:rFonts w:ascii="Arial" w:hAnsi="Arial" w:cs="Arial"/>
                          <w:color w:val="auto"/>
                        </w:rPr>
                        <w:t xml:space="preserve"> andra kvinnor</w:t>
                      </w:r>
                      <w:r w:rsidR="0012135E">
                        <w:rPr>
                          <w:rFonts w:ascii="Arial" w:hAnsi="Arial" w:cs="Arial"/>
                          <w:color w:val="auto"/>
                        </w:rPr>
                        <w:t>s engagemang</w:t>
                      </w:r>
                      <w:r w:rsidR="003A24D4">
                        <w:rPr>
                          <w:rFonts w:ascii="Arial" w:hAnsi="Arial" w:cs="Arial"/>
                          <w:color w:val="auto"/>
                        </w:rPr>
                        <w:t xml:space="preserve"> till att ta det kliv som du valt att ta under året. </w:t>
                      </w:r>
                      <w:r w:rsidR="00E21F45">
                        <w:rPr>
                          <w:rFonts w:ascii="Arial" w:hAnsi="Arial" w:cs="Arial"/>
                          <w:color w:val="auto"/>
                        </w:rPr>
                        <w:t xml:space="preserve">Men även att ta del av de nyheter som är på gång i kåren. </w:t>
                      </w:r>
                    </w:p>
                    <w:p w14:paraId="59020370" w14:textId="51F081E6" w:rsidR="004657E8" w:rsidRPr="00E73C8D" w:rsidRDefault="00C23CCA">
                      <w:pPr>
                        <w:ind w:left="0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ANMÄLAN: </w:t>
                      </w:r>
                      <w:hyperlink r:id="rId12" w:history="1">
                        <w:r w:rsidR="004657E8" w:rsidRPr="0018088B">
                          <w:rPr>
                            <w:rStyle w:val="Hyperlnk"/>
                            <w:rFonts w:ascii="Arial" w:hAnsi="Arial" w:cs="Arial"/>
                            <w:sz w:val="28"/>
                            <w:szCs w:val="28"/>
                          </w:rPr>
                          <w:t>https://forms.office.com/r/TCGJiCTR0D</w:t>
                        </w:r>
                      </w:hyperlink>
                    </w:p>
                    <w:p w14:paraId="33A04A77" w14:textId="5EE436F1" w:rsidR="004050BF" w:rsidRPr="0007600B" w:rsidRDefault="004050BF">
                      <w:pPr>
                        <w:ind w:left="0"/>
                        <w:rPr>
                          <w:rFonts w:ascii="Arial" w:hAnsi="Arial" w:cs="Arial"/>
                          <w:color w:val="auto"/>
                        </w:rPr>
                      </w:pPr>
                      <w:r w:rsidRPr="0007600B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>För frågor (stora som små)</w:t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AE450A" w:rsidRPr="0007600B">
                        <w:rPr>
                          <w:rFonts w:ascii="Arial" w:hAnsi="Arial" w:cs="Arial"/>
                          <w:color w:val="auto"/>
                        </w:rPr>
                        <w:br/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 xml:space="preserve">Ta kontakt med </w:t>
                      </w:r>
                      <w:r w:rsidR="00DC4B70" w:rsidRPr="0007600B">
                        <w:rPr>
                          <w:rFonts w:ascii="Arial" w:hAnsi="Arial" w:cs="Arial"/>
                          <w:color w:val="auto"/>
                        </w:rPr>
                        <w:t xml:space="preserve">vår </w:t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>info</w:t>
                      </w:r>
                      <w:r w:rsidR="00DC4B70" w:rsidRPr="0007600B">
                        <w:rPr>
                          <w:rFonts w:ascii="Arial" w:hAnsi="Arial" w:cs="Arial"/>
                          <w:color w:val="auto"/>
                        </w:rPr>
                        <w:t>-utbildnings</w:t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>lott</w:t>
                      </w:r>
                      <w:r w:rsidR="009273F5">
                        <w:rPr>
                          <w:rFonts w:ascii="Arial" w:hAnsi="Arial" w:cs="Arial"/>
                          <w:color w:val="auto"/>
                        </w:rPr>
                        <w:t>a</w:t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 xml:space="preserve">, </w:t>
                      </w:r>
                      <w:r w:rsidR="009273F5">
                        <w:rPr>
                          <w:rFonts w:ascii="Arial" w:hAnsi="Arial" w:cs="Arial"/>
                          <w:color w:val="auto"/>
                        </w:rPr>
                        <w:t>hennes</w:t>
                      </w:r>
                      <w:r w:rsidR="002D4B7F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DC4B70" w:rsidRPr="0007600B">
                        <w:rPr>
                          <w:rFonts w:ascii="Arial" w:hAnsi="Arial" w:cs="Arial"/>
                          <w:color w:val="auto"/>
                        </w:rPr>
                        <w:t xml:space="preserve">kontaktuppgifter finner du </w:t>
                      </w:r>
                      <w:r w:rsidRPr="0007600B">
                        <w:rPr>
                          <w:rFonts w:ascii="Arial" w:hAnsi="Arial" w:cs="Arial"/>
                          <w:color w:val="auto"/>
                        </w:rPr>
                        <w:t xml:space="preserve">nedan. </w:t>
                      </w:r>
                    </w:p>
                    <w:p w14:paraId="2A258458" w14:textId="77777777" w:rsidR="0007600B" w:rsidRDefault="0007600B">
                      <w:pPr>
                        <w:ind w:left="0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4D4">
        <w:rPr>
          <w:noProof/>
        </w:rPr>
        <w:drawing>
          <wp:anchor distT="0" distB="0" distL="114300" distR="114300" simplePos="0" relativeHeight="251660288" behindDoc="0" locked="0" layoutInCell="1" allowOverlap="1" wp14:anchorId="1BEEEB55" wp14:editId="1369CEB3">
            <wp:simplePos x="0" y="0"/>
            <wp:positionH relativeFrom="margin">
              <wp:posOffset>5056378</wp:posOffset>
            </wp:positionH>
            <wp:positionV relativeFrom="paragraph">
              <wp:posOffset>9555124</wp:posOffset>
            </wp:positionV>
            <wp:extent cx="2242756" cy="884286"/>
            <wp:effectExtent l="0" t="0" r="5715" b="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56" cy="8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9D">
        <w:rPr>
          <w:noProof/>
          <w:lang w:bidi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DB036" wp14:editId="1834725D">
                <wp:simplePos x="0" y="0"/>
                <wp:positionH relativeFrom="column">
                  <wp:posOffset>3253740</wp:posOffset>
                </wp:positionH>
                <wp:positionV relativeFrom="paragraph">
                  <wp:posOffset>2689860</wp:posOffset>
                </wp:positionV>
                <wp:extent cx="3840480" cy="441960"/>
                <wp:effectExtent l="0" t="0" r="762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4419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3BAEC" w14:textId="6C8CDB51" w:rsidR="005C739D" w:rsidRPr="00697FA7" w:rsidRDefault="005C739D">
                            <w:pPr>
                              <w:ind w:left="0"/>
                              <w:rPr>
                                <w:rFonts w:ascii="iCiel Gotham Thin" w:hAnsi="iCiel Gotham Th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97FA7">
                              <w:rPr>
                                <w:rFonts w:ascii="iCiel Gotham Thin" w:hAnsi="iCiel Gotham Th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#</w:t>
                            </w:r>
                            <w:r w:rsidR="005A033F" w:rsidRPr="00697FA7">
                              <w:rPr>
                                <w:rFonts w:ascii="iCiel Gotham Thin" w:hAnsi="iCiel Gotham Thi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Lottakåren #klivinochtaplats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B036" id="Textruta 2" o:spid="_x0000_s1028" type="#_x0000_t202" style="position:absolute;left:0;text-align:left;margin-left:256.2pt;margin-top:211.8pt;width:302.4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" fillcolor="#404040 [2429]" stroked="f" strokeweight=".5pt">
                <v:textbox>
                  <w:txbxContent>
                    <w:p w14:paraId="3073BAEC" w14:textId="6C8CDB51" w:rsidR="005C739D" w:rsidRPr="00697FA7" w:rsidRDefault="005C739D">
                      <w:pPr>
                        <w:ind w:left="0"/>
                        <w:rPr>
                          <w:rFonts w:ascii="iCiel Gotham Thin" w:hAnsi="iCiel Gotham Thi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97FA7">
                        <w:rPr>
                          <w:rFonts w:ascii="iCiel Gotham Thin" w:hAnsi="iCiel Gotham Thi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#</w:t>
                      </w:r>
                      <w:r w:rsidR="005A033F" w:rsidRPr="00697FA7">
                        <w:rPr>
                          <w:rFonts w:ascii="iCiel Gotham Thin" w:hAnsi="iCiel Gotham Thi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Lottakåren #klivinochtaplats </w:t>
                      </w:r>
                    </w:p>
                  </w:txbxContent>
                </v:textbox>
              </v:shape>
            </w:pict>
          </mc:Fallback>
        </mc:AlternateContent>
      </w:r>
      <w:r w:rsidR="005940E5">
        <w:rPr>
          <w:noProof/>
          <w:lang w:bidi="sv-SE"/>
        </w:rPr>
        <mc:AlternateContent>
          <mc:Choice Requires="wpg">
            <w:drawing>
              <wp:inline distT="0" distB="0" distL="0" distR="0" wp14:anchorId="48BDE2F8" wp14:editId="57CB3F9E">
                <wp:extent cx="7048501" cy="9471676"/>
                <wp:effectExtent l="0" t="0" r="0" b="0"/>
                <wp:docPr id="5" name="Grup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1" cy="9471676"/>
                          <a:chOff x="0" y="1"/>
                          <a:chExt cx="7077456" cy="8638176"/>
                        </a:xfrm>
                      </wpg:grpSpPr>
                      <wps:wsp>
                        <wps:cNvPr id="1" name="Pil: Nedåt 1" descr="Mörkröd dekorativ pil som pekar nedåt." title="Pil"/>
                        <wps:cNvSpPr/>
                        <wps:spPr>
                          <a:xfrm>
                            <a:off x="2" y="2301596"/>
                            <a:ext cx="3143765" cy="6336581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B6D0D2" w14:textId="493F5207" w:rsidR="005940E5" w:rsidRPr="0088034C" w:rsidRDefault="00AE450A" w:rsidP="0016282D">
                              <w:pPr>
                                <w:pStyle w:val="Introduktion"/>
                                <w:rPr>
                                  <w:rFonts w:ascii="iCiel Gotham Medium" w:hAnsi="iCiel Gotham Medium"/>
                                </w:rPr>
                              </w:pPr>
                              <w:r w:rsidRPr="0088034C">
                                <w:rPr>
                                  <w:rFonts w:ascii="iCiel Gotham Medium" w:hAnsi="iCiel Gotham Medium"/>
                                </w:rPr>
                                <w:t xml:space="preserve">Varmt </w:t>
                              </w:r>
                              <w:r w:rsidR="00C8176C" w:rsidRPr="0088034C">
                                <w:rPr>
                                  <w:rFonts w:ascii="iCiel Gotham Medium" w:hAnsi="iCiel Gotham Medium"/>
                                </w:rPr>
                                <w:t>Välkommen till</w:t>
                              </w:r>
                            </w:p>
                            <w:p w14:paraId="6975FA7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v-SE"/>
                                </w:rPr>
                                <w:t>-------------------------------------</w:t>
                              </w:r>
                            </w:p>
                            <w:p w14:paraId="6E1713A0" w14:textId="37B1836F" w:rsidR="00873417" w:rsidRPr="006F0398" w:rsidRDefault="00C8176C" w:rsidP="0016282D">
                              <w:pPr>
                                <w:pStyle w:val="Rubrik"/>
                                <w:rPr>
                                  <w:rFonts w:ascii="iCiel Gotham Ultra" w:hAnsi="iCiel Gotham Ultra"/>
                                  <w:b w:val="0"/>
                                  <w:bCs/>
                                  <w:sz w:val="50"/>
                                  <w:szCs w:val="50"/>
                                </w:rPr>
                              </w:pPr>
                              <w:r w:rsidRPr="006F0398">
                                <w:rPr>
                                  <w:rFonts w:ascii="iCiel Gotham Ultra" w:hAnsi="iCiel Gotham Ultra"/>
                                  <w:b w:val="0"/>
                                  <w:bCs/>
                                  <w:sz w:val="50"/>
                                  <w:szCs w:val="50"/>
                                </w:rPr>
                                <w:t>östgöta-tjust lottakår</w:t>
                              </w:r>
                            </w:p>
                            <w:p w14:paraId="0658E441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1B39404C" w14:textId="3F9EA791" w:rsidR="00873417" w:rsidRPr="0088034C" w:rsidRDefault="00C8176C" w:rsidP="003E06A2">
                              <w:pPr>
                                <w:pStyle w:val="Underrubrik"/>
                                <w:rPr>
                                  <w:rFonts w:ascii="iCiel Gotham Medium" w:hAnsi="iCiel Gotham Medium"/>
                                  <w:sz w:val="32"/>
                                  <w:szCs w:val="56"/>
                                </w:rPr>
                              </w:pPr>
                              <w:r w:rsidRPr="0088034C">
                                <w:rPr>
                                  <w:rFonts w:ascii="iCiel Gotham Medium" w:hAnsi="iCiel Gotham Medium"/>
                                  <w:sz w:val="32"/>
                                  <w:szCs w:val="56"/>
                                </w:rPr>
                                <w:t xml:space="preserve">din lokala lottakår </w:t>
                              </w:r>
                              <w:r w:rsidR="00583AC7" w:rsidRPr="0088034C">
                                <w:rPr>
                                  <w:rFonts w:ascii="iCiel Gotham Medium" w:hAnsi="iCiel Gotham Medium"/>
                                  <w:sz w:val="32"/>
                                  <w:szCs w:val="56"/>
                                </w:rPr>
                                <w:br/>
                              </w:r>
                              <w:r w:rsidRPr="0088034C">
                                <w:rPr>
                                  <w:rFonts w:ascii="iCiel Gotham Medium" w:hAnsi="iCiel Gotham Medium"/>
                                  <w:sz w:val="32"/>
                                  <w:szCs w:val="56"/>
                                </w:rPr>
                                <w:t>i östergötland och tjustbyggden.</w:t>
                              </w:r>
                            </w:p>
                            <w:p w14:paraId="7E645D4D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v-SE"/>
                                </w:rPr>
                                <w:t>-------------------------------------</w:t>
                              </w:r>
                            </w:p>
                            <w:p w14:paraId="6B5C4DED" w14:textId="1D202AB1" w:rsidR="00873417" w:rsidRPr="009B5182" w:rsidRDefault="00C8176C" w:rsidP="0016282D">
                              <w:pPr>
                                <w:pStyle w:val="Datum"/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</w:pPr>
                              <w:r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 xml:space="preserve">VI ÄR en aktiv kår med </w:t>
                              </w:r>
                              <w:r w:rsidR="00583AC7"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br/>
                              </w:r>
                              <w:r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 xml:space="preserve">medlemar i blandad ålder mellan </w:t>
                              </w:r>
                              <w:proofErr w:type="gramStart"/>
                              <w:r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>15-90</w:t>
                              </w:r>
                              <w:proofErr w:type="gramEnd"/>
                              <w:r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 xml:space="preserve"> år. </w:t>
                              </w:r>
                            </w:p>
                            <w:p w14:paraId="6688669D" w14:textId="05D5C031" w:rsidR="001B0DCF" w:rsidRPr="009B5182" w:rsidRDefault="00C8176C" w:rsidP="001B0DCF">
                              <w:pPr>
                                <w:pStyle w:val="Datum"/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</w:pPr>
                              <w:r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 xml:space="preserve">som medlem hos oss får du ett nätverk med stark gemenskap.  </w:t>
                              </w:r>
                            </w:p>
                            <w:p w14:paraId="3ED79B53" w14:textId="270FC59C" w:rsidR="00C8176C" w:rsidRPr="009B5182" w:rsidRDefault="00C8176C" w:rsidP="001B0DCF">
                              <w:pPr>
                                <w:pStyle w:val="Datum"/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</w:pPr>
                              <w:r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>där vi delar intresset för</w:t>
                              </w:r>
                              <w:r w:rsidR="003E06A2"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>personlig utveckling</w:t>
                              </w:r>
                              <w:r w:rsidR="00191DFF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 xml:space="preserve"> och totalförsvarets olika delar</w:t>
                              </w:r>
                              <w:r w:rsidRPr="009B5182">
                                <w:rPr>
                                  <w:rFonts w:ascii="Gotham" w:hAnsi="Gotham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4F268026" w14:textId="34C79AEA" w:rsidR="00873417" w:rsidRPr="00873417" w:rsidRDefault="00873417" w:rsidP="0016282D">
                              <w:pPr>
                                <w:pStyle w:val="Tid"/>
                              </w:pPr>
                            </w:p>
                            <w:p w14:paraId="130EFFCF" w14:textId="6EE2E1EC" w:rsidR="00134402" w:rsidRDefault="00134402" w:rsidP="0016282D">
                              <w:pPr>
                                <w:pStyle w:val="Plats"/>
                              </w:pPr>
                            </w:p>
                            <w:p w14:paraId="41785F0C" w14:textId="09F0B3B2" w:rsidR="00873417" w:rsidRPr="00134402" w:rsidRDefault="00873417" w:rsidP="0016282D">
                              <w:pPr>
                                <w:pStyle w:val="Plats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Bild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2857960"/>
                          </a:xfrm>
                          <a:prstGeom prst="rect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DE2F8" id="Grupp 5" o:spid="_x0000_s1029" alt="&quot;&quot;" style="width:555pt;height:745.8pt;mso-position-horizontal-relative:char;mso-position-vertical-relative:line" coordorigin="" coordsize="70774,863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l: Nedåt 1" o:spid="_x0000_s1030" type="#_x0000_t67" alt="Mörkröd dekorativ pil som pekar nedåt." style="position:absolute;top:23015;width:31437;height:6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" adj="20070,0" fillcolor="#002060" stroked="f" strokeweight="1.25pt">
                  <v:textbox inset=",64.8pt">
                    <w:txbxContent>
                      <w:p w14:paraId="7DB6D0D2" w14:textId="493F5207" w:rsidR="005940E5" w:rsidRPr="0088034C" w:rsidRDefault="00AE450A" w:rsidP="0016282D">
                        <w:pPr>
                          <w:pStyle w:val="Introduktion"/>
                          <w:rPr>
                            <w:rFonts w:ascii="iCiel Gotham Medium" w:hAnsi="iCiel Gotham Medium"/>
                          </w:rPr>
                        </w:pPr>
                        <w:r w:rsidRPr="0088034C">
                          <w:rPr>
                            <w:rFonts w:ascii="iCiel Gotham Medium" w:hAnsi="iCiel Gotham Medium"/>
                          </w:rPr>
                          <w:t xml:space="preserve">Varmt </w:t>
                        </w:r>
                        <w:r w:rsidR="00C8176C" w:rsidRPr="0088034C">
                          <w:rPr>
                            <w:rFonts w:ascii="iCiel Gotham Medium" w:hAnsi="iCiel Gotham Medium"/>
                          </w:rPr>
                          <w:t>Välkommen till</w:t>
                        </w:r>
                      </w:p>
                      <w:p w14:paraId="6975FA7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v-SE"/>
                          </w:rPr>
                          <w:t>-------------------------------------</w:t>
                        </w:r>
                      </w:p>
                      <w:p w14:paraId="6E1713A0" w14:textId="37B1836F" w:rsidR="00873417" w:rsidRPr="006F0398" w:rsidRDefault="00C8176C" w:rsidP="0016282D">
                        <w:pPr>
                          <w:pStyle w:val="Rubrik"/>
                          <w:rPr>
                            <w:rFonts w:ascii="iCiel Gotham Ultra" w:hAnsi="iCiel Gotham Ultra"/>
                            <w:b w:val="0"/>
                            <w:bCs/>
                            <w:sz w:val="50"/>
                            <w:szCs w:val="50"/>
                          </w:rPr>
                        </w:pPr>
                        <w:r w:rsidRPr="006F0398">
                          <w:rPr>
                            <w:rFonts w:ascii="iCiel Gotham Ultra" w:hAnsi="iCiel Gotham Ultra"/>
                            <w:b w:val="0"/>
                            <w:bCs/>
                            <w:sz w:val="50"/>
                            <w:szCs w:val="50"/>
                          </w:rPr>
                          <w:t>östgöta-tjust lottakår</w:t>
                        </w:r>
                      </w:p>
                      <w:p w14:paraId="0658E441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1B39404C" w14:textId="3F9EA791" w:rsidR="00873417" w:rsidRPr="0088034C" w:rsidRDefault="00C8176C" w:rsidP="003E06A2">
                        <w:pPr>
                          <w:pStyle w:val="Underrubrik"/>
                          <w:rPr>
                            <w:rFonts w:ascii="iCiel Gotham Medium" w:hAnsi="iCiel Gotham Medium"/>
                            <w:sz w:val="32"/>
                            <w:szCs w:val="56"/>
                          </w:rPr>
                        </w:pPr>
                        <w:r w:rsidRPr="0088034C">
                          <w:rPr>
                            <w:rFonts w:ascii="iCiel Gotham Medium" w:hAnsi="iCiel Gotham Medium"/>
                            <w:sz w:val="32"/>
                            <w:szCs w:val="56"/>
                          </w:rPr>
                          <w:t xml:space="preserve">din lokala lottakår </w:t>
                        </w:r>
                        <w:r w:rsidR="00583AC7" w:rsidRPr="0088034C">
                          <w:rPr>
                            <w:rFonts w:ascii="iCiel Gotham Medium" w:hAnsi="iCiel Gotham Medium"/>
                            <w:sz w:val="32"/>
                            <w:szCs w:val="56"/>
                          </w:rPr>
                          <w:br/>
                        </w:r>
                        <w:r w:rsidRPr="0088034C">
                          <w:rPr>
                            <w:rFonts w:ascii="iCiel Gotham Medium" w:hAnsi="iCiel Gotham Medium"/>
                            <w:sz w:val="32"/>
                            <w:szCs w:val="56"/>
                          </w:rPr>
                          <w:t>i östergötland och tjustbyggden.</w:t>
                        </w:r>
                      </w:p>
                      <w:p w14:paraId="7E645D4D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v-SE"/>
                          </w:rPr>
                          <w:t>-------------------------------------</w:t>
                        </w:r>
                      </w:p>
                      <w:p w14:paraId="6B5C4DED" w14:textId="1D202AB1" w:rsidR="00873417" w:rsidRPr="009B5182" w:rsidRDefault="00C8176C" w:rsidP="0016282D">
                        <w:pPr>
                          <w:pStyle w:val="Datum"/>
                          <w:rPr>
                            <w:rFonts w:ascii="Gotham" w:hAnsi="Gotham"/>
                            <w:sz w:val="28"/>
                            <w:szCs w:val="28"/>
                          </w:rPr>
                        </w:pPr>
                        <w:r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t xml:space="preserve">VI ÄR en aktiv kår med </w:t>
                        </w:r>
                        <w:r w:rsidR="00583AC7"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br/>
                        </w:r>
                        <w:r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t xml:space="preserve">medlemar i blandad ålder mellan </w:t>
                        </w:r>
                        <w:proofErr w:type="gramStart"/>
                        <w:r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t>15-90</w:t>
                        </w:r>
                        <w:proofErr w:type="gramEnd"/>
                        <w:r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t xml:space="preserve"> år. </w:t>
                        </w:r>
                      </w:p>
                      <w:p w14:paraId="6688669D" w14:textId="05D5C031" w:rsidR="001B0DCF" w:rsidRPr="009B5182" w:rsidRDefault="00C8176C" w:rsidP="001B0DCF">
                        <w:pPr>
                          <w:pStyle w:val="Datum"/>
                          <w:rPr>
                            <w:rFonts w:ascii="Gotham" w:hAnsi="Gotham"/>
                            <w:sz w:val="28"/>
                            <w:szCs w:val="28"/>
                          </w:rPr>
                        </w:pPr>
                        <w:r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t xml:space="preserve">som medlem hos oss får du ett nätverk med stark gemenskap.  </w:t>
                        </w:r>
                      </w:p>
                      <w:p w14:paraId="3ED79B53" w14:textId="270FC59C" w:rsidR="00C8176C" w:rsidRPr="009B5182" w:rsidRDefault="00C8176C" w:rsidP="001B0DCF">
                        <w:pPr>
                          <w:pStyle w:val="Datum"/>
                          <w:rPr>
                            <w:rFonts w:ascii="Gotham" w:hAnsi="Gotham"/>
                            <w:sz w:val="28"/>
                            <w:szCs w:val="28"/>
                          </w:rPr>
                        </w:pPr>
                        <w:r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t>där vi delar intresset för</w:t>
                        </w:r>
                        <w:r w:rsidR="003E06A2"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t xml:space="preserve"> </w:t>
                        </w:r>
                        <w:r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t>personlig utveckling</w:t>
                        </w:r>
                        <w:r w:rsidR="00191DFF">
                          <w:rPr>
                            <w:rFonts w:ascii="Gotham" w:hAnsi="Gotham"/>
                            <w:sz w:val="28"/>
                            <w:szCs w:val="28"/>
                          </w:rPr>
                          <w:t xml:space="preserve"> och totalförsvarets olika delar</w:t>
                        </w:r>
                        <w:r w:rsidRPr="009B5182">
                          <w:rPr>
                            <w:rFonts w:ascii="Gotham" w:hAnsi="Gotham"/>
                            <w:sz w:val="28"/>
                            <w:szCs w:val="28"/>
                          </w:rPr>
                          <w:t>.</w:t>
                        </w:r>
                      </w:p>
                      <w:p w14:paraId="4F268026" w14:textId="34C79AEA" w:rsidR="00873417" w:rsidRPr="00873417" w:rsidRDefault="00873417" w:rsidP="0016282D">
                        <w:pPr>
                          <w:pStyle w:val="Tid"/>
                        </w:pPr>
                      </w:p>
                      <w:p w14:paraId="130EFFCF" w14:textId="6EE2E1EC" w:rsidR="00134402" w:rsidRDefault="00134402" w:rsidP="0016282D">
                        <w:pPr>
                          <w:pStyle w:val="Plats"/>
                        </w:pPr>
                      </w:p>
                      <w:p w14:paraId="41785F0C" w14:textId="09F0B3B2" w:rsidR="00873417" w:rsidRPr="00134402" w:rsidRDefault="00873417" w:rsidP="0016282D">
                        <w:pPr>
                          <w:pStyle w:val="Plats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rect id="Bild" o:spid="_x0000_s1031" style="position:absolute;width:70774;height:28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" stroked="f" strokeweight="1.25pt">
                  <v:fill r:id="rId15" o:title="" recolor="t" rotate="t" type="frame"/>
                  <o:lock v:ext="edit" aspectratio="t"/>
                </v:rect>
                <w10:anchorlock/>
              </v:group>
            </w:pict>
          </mc:Fallback>
        </mc:AlternateContent>
      </w:r>
    </w:p>
    <w:p w14:paraId="7EE8EC4B" w14:textId="6BB6D4EE" w:rsidR="002A068F" w:rsidRPr="00F12A85" w:rsidRDefault="002A068F" w:rsidP="00583AC7">
      <w:pPr>
        <w:pStyle w:val="Ingetavstnd"/>
        <w:spacing w:before="0"/>
        <w:ind w:left="0"/>
        <w:rPr>
          <w:sz w:val="12"/>
        </w:rPr>
      </w:pPr>
    </w:p>
    <w:sectPr w:rsidR="002A068F" w:rsidRPr="00F12A85" w:rsidSect="00702AF8">
      <w:footerReference w:type="default" r:id="rId16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87EAF" w14:textId="77777777" w:rsidR="00781868" w:rsidRDefault="00781868" w:rsidP="008B0818">
      <w:r>
        <w:separator/>
      </w:r>
    </w:p>
  </w:endnote>
  <w:endnote w:type="continuationSeparator" w:id="0">
    <w:p w14:paraId="65288E4B" w14:textId="77777777" w:rsidR="00781868" w:rsidRDefault="00781868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Ciel Gotham Medium">
    <w:panose1 w:val="00000000000000000000"/>
    <w:charset w:val="00"/>
    <w:family w:val="auto"/>
    <w:pitch w:val="variable"/>
    <w:sig w:usb0="A100007F" w:usb1="50000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Ciel Gotham Thin">
    <w:panose1 w:val="00000000000000000000"/>
    <w:charset w:val="00"/>
    <w:family w:val="auto"/>
    <w:pitch w:val="variable"/>
    <w:sig w:usb0="A100007F" w:usb1="5000005B" w:usb2="00000000" w:usb3="00000000" w:csb0="00000193" w:csb1="00000000"/>
  </w:font>
  <w:font w:name="iCiel Gotham Ultra">
    <w:panose1 w:val="00000000000000000000"/>
    <w:charset w:val="00"/>
    <w:family w:val="auto"/>
    <w:pitch w:val="variable"/>
    <w:sig w:usb0="A100007F" w:usb1="5000005B" w:usb2="00000000" w:usb3="00000000" w:csb0="00000193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D34387" w14:textId="77777777" w:rsidR="009124DD" w:rsidRDefault="009124DD" w:rsidP="008B0818">
        <w:pPr>
          <w:pStyle w:val="Sidfot"/>
        </w:pPr>
        <w:r>
          <w:rPr>
            <w:lang w:bidi="sv-SE"/>
          </w:rPr>
          <w:fldChar w:fldCharType="begin"/>
        </w:r>
        <w:r>
          <w:rPr>
            <w:lang w:bidi="sv-SE"/>
          </w:rPr>
          <w:instrText xml:space="preserve"> PAGE   \* MERGEFORMAT </w:instrText>
        </w:r>
        <w:r>
          <w:rPr>
            <w:lang w:bidi="sv-SE"/>
          </w:rPr>
          <w:fldChar w:fldCharType="separate"/>
        </w:r>
        <w:r w:rsidR="00DA3333">
          <w:rPr>
            <w:noProof/>
            <w:lang w:bidi="sv-SE"/>
          </w:rPr>
          <w:t>2</w:t>
        </w:r>
        <w:r>
          <w:rPr>
            <w:noProof/>
            <w:lang w:bidi="sv-S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2511F" w14:textId="77777777" w:rsidR="00781868" w:rsidRDefault="00781868" w:rsidP="008B0818">
      <w:r>
        <w:separator/>
      </w:r>
    </w:p>
  </w:footnote>
  <w:footnote w:type="continuationSeparator" w:id="0">
    <w:p w14:paraId="2AB92DE0" w14:textId="77777777" w:rsidR="00781868" w:rsidRDefault="00781868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Punkt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07647330">
    <w:abstractNumId w:val="11"/>
  </w:num>
  <w:num w:numId="2" w16cid:durableId="792938984">
    <w:abstractNumId w:val="12"/>
  </w:num>
  <w:num w:numId="3" w16cid:durableId="1616865928">
    <w:abstractNumId w:val="10"/>
  </w:num>
  <w:num w:numId="4" w16cid:durableId="723405732">
    <w:abstractNumId w:val="9"/>
  </w:num>
  <w:num w:numId="5" w16cid:durableId="1346786225">
    <w:abstractNumId w:val="7"/>
  </w:num>
  <w:num w:numId="6" w16cid:durableId="1276136773">
    <w:abstractNumId w:val="6"/>
  </w:num>
  <w:num w:numId="7" w16cid:durableId="541484818">
    <w:abstractNumId w:val="5"/>
  </w:num>
  <w:num w:numId="8" w16cid:durableId="2008049390">
    <w:abstractNumId w:val="4"/>
  </w:num>
  <w:num w:numId="9" w16cid:durableId="373627794">
    <w:abstractNumId w:val="8"/>
  </w:num>
  <w:num w:numId="10" w16cid:durableId="1933514749">
    <w:abstractNumId w:val="3"/>
  </w:num>
  <w:num w:numId="11" w16cid:durableId="1943143084">
    <w:abstractNumId w:val="2"/>
  </w:num>
  <w:num w:numId="12" w16cid:durableId="1697729172">
    <w:abstractNumId w:val="1"/>
  </w:num>
  <w:num w:numId="13" w16cid:durableId="10580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76C"/>
    <w:rsid w:val="00010291"/>
    <w:rsid w:val="00017403"/>
    <w:rsid w:val="00034346"/>
    <w:rsid w:val="0007600B"/>
    <w:rsid w:val="00087178"/>
    <w:rsid w:val="000B1964"/>
    <w:rsid w:val="000B4375"/>
    <w:rsid w:val="000E12E5"/>
    <w:rsid w:val="000E33EA"/>
    <w:rsid w:val="0012135E"/>
    <w:rsid w:val="00134402"/>
    <w:rsid w:val="00144332"/>
    <w:rsid w:val="001570B2"/>
    <w:rsid w:val="00161409"/>
    <w:rsid w:val="001624C3"/>
    <w:rsid w:val="0016282D"/>
    <w:rsid w:val="00191DFF"/>
    <w:rsid w:val="00195F81"/>
    <w:rsid w:val="001B0DCF"/>
    <w:rsid w:val="00220400"/>
    <w:rsid w:val="00263075"/>
    <w:rsid w:val="002733AA"/>
    <w:rsid w:val="002A068F"/>
    <w:rsid w:val="002D4B7F"/>
    <w:rsid w:val="00347A5B"/>
    <w:rsid w:val="00374F5F"/>
    <w:rsid w:val="00375023"/>
    <w:rsid w:val="00381ECC"/>
    <w:rsid w:val="0039194A"/>
    <w:rsid w:val="003A2126"/>
    <w:rsid w:val="003A24D4"/>
    <w:rsid w:val="003D36E8"/>
    <w:rsid w:val="003E06A2"/>
    <w:rsid w:val="004050BF"/>
    <w:rsid w:val="00413026"/>
    <w:rsid w:val="00452BFE"/>
    <w:rsid w:val="004611DB"/>
    <w:rsid w:val="004657E8"/>
    <w:rsid w:val="004720E8"/>
    <w:rsid w:val="004D0A65"/>
    <w:rsid w:val="004D16EF"/>
    <w:rsid w:val="004F689B"/>
    <w:rsid w:val="005040D3"/>
    <w:rsid w:val="0054297F"/>
    <w:rsid w:val="00560889"/>
    <w:rsid w:val="00565F3E"/>
    <w:rsid w:val="00583AC7"/>
    <w:rsid w:val="005940E5"/>
    <w:rsid w:val="00594AA7"/>
    <w:rsid w:val="00597C04"/>
    <w:rsid w:val="005A033F"/>
    <w:rsid w:val="005C739D"/>
    <w:rsid w:val="005D2D39"/>
    <w:rsid w:val="005F4E4E"/>
    <w:rsid w:val="006269ED"/>
    <w:rsid w:val="00631889"/>
    <w:rsid w:val="00665D98"/>
    <w:rsid w:val="0068245E"/>
    <w:rsid w:val="00684343"/>
    <w:rsid w:val="00684A8A"/>
    <w:rsid w:val="0069500E"/>
    <w:rsid w:val="006973C3"/>
    <w:rsid w:val="00697FA7"/>
    <w:rsid w:val="006A274F"/>
    <w:rsid w:val="006C2CF5"/>
    <w:rsid w:val="006C5B7C"/>
    <w:rsid w:val="006F0398"/>
    <w:rsid w:val="00702AF8"/>
    <w:rsid w:val="00713F12"/>
    <w:rsid w:val="00723157"/>
    <w:rsid w:val="007322A5"/>
    <w:rsid w:val="007653FB"/>
    <w:rsid w:val="00781868"/>
    <w:rsid w:val="007A4EDB"/>
    <w:rsid w:val="007C70BD"/>
    <w:rsid w:val="007F1428"/>
    <w:rsid w:val="007F606F"/>
    <w:rsid w:val="0083195F"/>
    <w:rsid w:val="00834305"/>
    <w:rsid w:val="008365E3"/>
    <w:rsid w:val="0086665E"/>
    <w:rsid w:val="00873417"/>
    <w:rsid w:val="008762C9"/>
    <w:rsid w:val="0088034C"/>
    <w:rsid w:val="00897771"/>
    <w:rsid w:val="00897FB4"/>
    <w:rsid w:val="008B0818"/>
    <w:rsid w:val="008D7EAD"/>
    <w:rsid w:val="00902A42"/>
    <w:rsid w:val="009124DD"/>
    <w:rsid w:val="009273F5"/>
    <w:rsid w:val="0094423C"/>
    <w:rsid w:val="009661D9"/>
    <w:rsid w:val="00971CAF"/>
    <w:rsid w:val="009B5182"/>
    <w:rsid w:val="00A12D60"/>
    <w:rsid w:val="00A409E7"/>
    <w:rsid w:val="00A95506"/>
    <w:rsid w:val="00AB123B"/>
    <w:rsid w:val="00AE450A"/>
    <w:rsid w:val="00B168F9"/>
    <w:rsid w:val="00B20337"/>
    <w:rsid w:val="00B368A1"/>
    <w:rsid w:val="00B617C9"/>
    <w:rsid w:val="00B87D53"/>
    <w:rsid w:val="00B90655"/>
    <w:rsid w:val="00BA1757"/>
    <w:rsid w:val="00BD6DAD"/>
    <w:rsid w:val="00BE1D7E"/>
    <w:rsid w:val="00BE3341"/>
    <w:rsid w:val="00C010A6"/>
    <w:rsid w:val="00C23CCA"/>
    <w:rsid w:val="00C26F2F"/>
    <w:rsid w:val="00C67FD5"/>
    <w:rsid w:val="00C75EBF"/>
    <w:rsid w:val="00C8176C"/>
    <w:rsid w:val="00C93A32"/>
    <w:rsid w:val="00CA097E"/>
    <w:rsid w:val="00CE754C"/>
    <w:rsid w:val="00CF207A"/>
    <w:rsid w:val="00D529A9"/>
    <w:rsid w:val="00D556B6"/>
    <w:rsid w:val="00D63B4C"/>
    <w:rsid w:val="00D7402B"/>
    <w:rsid w:val="00DA3333"/>
    <w:rsid w:val="00DB7818"/>
    <w:rsid w:val="00DC1F2A"/>
    <w:rsid w:val="00DC4B70"/>
    <w:rsid w:val="00DD4AB9"/>
    <w:rsid w:val="00E13836"/>
    <w:rsid w:val="00E21F45"/>
    <w:rsid w:val="00E402F3"/>
    <w:rsid w:val="00E43EFE"/>
    <w:rsid w:val="00E73C8D"/>
    <w:rsid w:val="00E75AB6"/>
    <w:rsid w:val="00EF0C44"/>
    <w:rsid w:val="00F0092F"/>
    <w:rsid w:val="00F12A85"/>
    <w:rsid w:val="00F15090"/>
    <w:rsid w:val="00F32264"/>
    <w:rsid w:val="00F4287C"/>
    <w:rsid w:val="00F77290"/>
    <w:rsid w:val="00FA2808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DF9D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sv-SE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Rubrik1">
    <w:name w:val="heading 1"/>
    <w:basedOn w:val="Normal"/>
    <w:next w:val="Normal"/>
    <w:link w:val="Rubrik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CF207A"/>
    <w:rPr>
      <w:color w:val="595959" w:themeColor="text1" w:themeTint="A6"/>
    </w:rPr>
  </w:style>
  <w:style w:type="paragraph" w:styleId="Underrubrik">
    <w:name w:val="Subtitle"/>
    <w:basedOn w:val="Normal"/>
    <w:link w:val="UnderrubrikChar"/>
    <w:uiPriority w:val="1"/>
    <w:qFormat/>
    <w:rsid w:val="008762C9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character" w:customStyle="1" w:styleId="UnderrubrikChar">
    <w:name w:val="Underrubrik Char"/>
    <w:basedOn w:val="Standardstycketeckensnitt"/>
    <w:link w:val="Underrubrik"/>
    <w:uiPriority w:val="1"/>
    <w:rsid w:val="008762C9"/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paragraph" w:styleId="Rubrik">
    <w:name w:val="Title"/>
    <w:basedOn w:val="Normal"/>
    <w:link w:val="RubrikChar"/>
    <w:uiPriority w:val="1"/>
    <w:qFormat/>
    <w:rsid w:val="008762C9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character" w:customStyle="1" w:styleId="RubrikChar">
    <w:name w:val="Rubrik Char"/>
    <w:basedOn w:val="Standardstycketeckensnitt"/>
    <w:link w:val="Rubrik"/>
    <w:uiPriority w:val="1"/>
    <w:rsid w:val="008762C9"/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paragraph" w:styleId="Datum">
    <w:name w:val="Date"/>
    <w:basedOn w:val="Normal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Standardstycketeckensnitt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d">
    <w:name w:val="Tid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Plats">
    <w:name w:val="Plats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tion">
    <w:name w:val="Kontaktinformation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Sidhuvud">
    <w:name w:val="header"/>
    <w:basedOn w:val="Normal"/>
    <w:link w:val="SidhuvudChar"/>
    <w:uiPriority w:val="99"/>
    <w:semiHidden/>
    <w:rsid w:val="001570B2"/>
    <w:pPr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F12A85"/>
    <w:rPr>
      <w:rFonts w:ascii="Bodoni MT" w:hAnsi="Bodoni MT"/>
      <w:sz w:val="22"/>
      <w:szCs w:val="21"/>
    </w:rPr>
  </w:style>
  <w:style w:type="paragraph" w:styleId="Sidfot">
    <w:name w:val="footer"/>
    <w:basedOn w:val="Normal"/>
    <w:link w:val="SidfotChar"/>
    <w:uiPriority w:val="99"/>
    <w:semiHidden/>
    <w:rsid w:val="00E43EFE"/>
    <w:pPr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Rubrik1Char">
    <w:name w:val="Rubrik 1 Char"/>
    <w:basedOn w:val="Standardstycketeckensnitt"/>
    <w:link w:val="Rubrik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F207A"/>
    <w:rPr>
      <w:i/>
      <w:iCs/>
      <w:color w:val="520010" w:themeColor="accent1" w:themeShade="80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F207A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nk">
    <w:name w:val="Hyperlink"/>
    <w:basedOn w:val="Standardstycketeckensnitt"/>
    <w:uiPriority w:val="99"/>
    <w:unhideWhenUsed/>
    <w:rsid w:val="00CF207A"/>
    <w:rPr>
      <w:color w:val="520010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rutnt">
    <w:name w:val="Table Grid"/>
    <w:basedOn w:val="Normaltabel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1">
    <w:name w:val="Grid Table 1 Light Accent 1"/>
    <w:basedOn w:val="Normaltabel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4dekorfrg2">
    <w:name w:val="Grid Table 4 Accent 2"/>
    <w:basedOn w:val="Normaltabel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Ingetavstnd">
    <w:name w:val="No Spacing"/>
    <w:uiPriority w:val="98"/>
    <w:semiHidden/>
    <w:qFormat/>
    <w:rsid w:val="00A95506"/>
    <w:pPr>
      <w:spacing w:after="0"/>
    </w:pPr>
  </w:style>
  <w:style w:type="character" w:customStyle="1" w:styleId="Rubrik8Char">
    <w:name w:val="Rubrik 8 Char"/>
    <w:basedOn w:val="Standardstycketeckensnitt"/>
    <w:link w:val="Rubrik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B123B"/>
    <w:rPr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B123B"/>
    <w:rPr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B123B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123B"/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B123B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123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123B"/>
    <w:rPr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B123B"/>
    <w:rPr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B123B"/>
    <w:rPr>
      <w:sz w:val="22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ktion">
    <w:name w:val="Introduktion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character" w:styleId="Olstomnmnande">
    <w:name w:val="Unresolved Mention"/>
    <w:basedOn w:val="Standardstycketeckensnitt"/>
    <w:uiPriority w:val="99"/>
    <w:semiHidden/>
    <w:unhideWhenUsed/>
    <w:rsid w:val="00465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r/TCGJiCTR0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TCGJiCTR0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f\AppData\Roaming\Microsoft\Templates\Elegant%20v&#229;rflygbl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73CB57-03CE-4B1B-BAAE-0DE07F72ED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vårflygblad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2021-04-08T00:06:00Z</dcterms:created>
  <dcterms:modified xsi:type="dcterms:W3CDTF">2022-10-17T11:53:00Z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